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827" w:rsidRPr="007B4701" w:rsidRDefault="002D1827" w:rsidP="00145413">
      <w:pPr>
        <w:spacing w:before="90"/>
        <w:ind w:right="-20"/>
        <w:rPr>
          <w:rFonts w:ascii="Bookman Old Style" w:hAnsi="Bookman Old Style" w:cs="Times New Roman"/>
          <w:sz w:val="18"/>
          <w:szCs w:val="18"/>
          <w:lang w:val="it-IT"/>
        </w:rPr>
      </w:pPr>
      <w:r w:rsidRPr="007B4701">
        <w:rPr>
          <w:rFonts w:ascii="Bookman Old Style" w:hAnsi="Bookman Old Style" w:cs="Times New Roman"/>
          <w:sz w:val="18"/>
          <w:szCs w:val="18"/>
          <w:lang w:val="it-IT"/>
        </w:rPr>
        <w:t xml:space="preserve">    </w:t>
      </w:r>
    </w:p>
    <w:p w:rsidR="002D1827" w:rsidRPr="007B4701" w:rsidRDefault="002D1827" w:rsidP="002D1827">
      <w:pPr>
        <w:rPr>
          <w:rFonts w:ascii="Bookman Old Style" w:hAnsi="Bookman Old Style" w:cs="Arial"/>
          <w:sz w:val="18"/>
          <w:szCs w:val="18"/>
          <w:lang w:val="it-IT"/>
        </w:rPr>
      </w:pPr>
    </w:p>
    <w:p w:rsidR="002D1827" w:rsidRPr="00B5290C" w:rsidRDefault="00E41419" w:rsidP="002D1827">
      <w:pPr>
        <w:ind w:right="98"/>
        <w:jc w:val="center"/>
        <w:rPr>
          <w:rFonts w:ascii="Bookman Old Style" w:hAnsi="Bookman Old Style"/>
          <w:b/>
          <w:i/>
          <w:sz w:val="32"/>
          <w:szCs w:val="32"/>
          <w:lang w:val="it-IT"/>
        </w:rPr>
      </w:pPr>
      <w:r w:rsidRPr="00E41419">
        <w:rPr>
          <w:rFonts w:ascii="Bookman Old Style" w:hAnsi="Bookman Old Style"/>
          <w:i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pt;margin-top:0;width:67.4pt;height:1in;z-index:251658240;mso-wrap-edited:f" wrapcoords="-450 0 -450 21176 21600 21176 21600 0 -450 0" fillcolor="window">
            <v:imagedata r:id="rId5" o:title=""/>
            <w10:wrap type="tight"/>
          </v:shape>
          <o:OLEObject Type="Embed" ProgID="PBrush" ShapeID="_x0000_s1026" DrawAspect="Content" ObjectID="_1660121625" r:id="rId6"/>
        </w:pict>
      </w:r>
      <w:r w:rsidRPr="00E41419">
        <w:rPr>
          <w:rFonts w:ascii="Bookman Old Style" w:hAnsi="Bookman Old Style"/>
          <w:i/>
          <w:noProof/>
          <w:sz w:val="32"/>
          <w:szCs w:val="32"/>
          <w:lang w:val="it-IT"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5" o:spid="_x0000_s1027" type="#_x0000_t202" style="position:absolute;left:0;text-align:left;margin-left:405pt;margin-top:-9pt;width:97.35pt;height:87.9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" stroked="f" strokeweight=".25pt">
            <v:textbox>
              <w:txbxContent>
                <w:p w:rsidR="002D1827" w:rsidRDefault="002D1827" w:rsidP="002D1827">
                  <w:r>
                    <w:rPr>
                      <w:noProof/>
                      <w:sz w:val="20"/>
                      <w:szCs w:val="20"/>
                      <w:lang w:val="it-IT" w:eastAsia="it-IT"/>
                    </w:rPr>
                    <w:drawing>
                      <wp:inline distT="0" distB="0" distL="0" distR="0">
                        <wp:extent cx="933450" cy="952500"/>
                        <wp:effectExtent l="0" t="0" r="0" b="0"/>
                        <wp:docPr id="3" name="Immagin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 w:rsidR="002D1827" w:rsidRPr="00B5290C">
        <w:rPr>
          <w:rFonts w:ascii="Bookman Old Style" w:hAnsi="Bookman Old Style"/>
          <w:b/>
          <w:i/>
          <w:sz w:val="32"/>
          <w:szCs w:val="32"/>
          <w:lang w:val="it-IT"/>
        </w:rPr>
        <w:t>LICEO SCIENTIFICO “G. GALILEI”</w:t>
      </w:r>
    </w:p>
    <w:p w:rsidR="002D1827" w:rsidRPr="00B5290C" w:rsidRDefault="002D1827" w:rsidP="00B5290C">
      <w:pPr>
        <w:ind w:right="98" w:firstLine="48"/>
        <w:jc w:val="center"/>
        <w:rPr>
          <w:rFonts w:ascii="Bookman Old Style" w:hAnsi="Bookman Old Style"/>
          <w:sz w:val="20"/>
          <w:szCs w:val="20"/>
          <w:lang w:val="it-IT"/>
        </w:rPr>
      </w:pPr>
      <w:r w:rsidRPr="00B5290C">
        <w:rPr>
          <w:rFonts w:ascii="Bookman Old Style" w:hAnsi="Bookman Old Style"/>
          <w:sz w:val="20"/>
          <w:szCs w:val="20"/>
          <w:lang w:val="it-IT"/>
        </w:rPr>
        <w:t>Via S. Domenico al Corso Europa, 107 – 80127 NAPOLI</w:t>
      </w:r>
    </w:p>
    <w:p w:rsidR="002D1827" w:rsidRPr="00B5290C" w:rsidRDefault="002D1827" w:rsidP="00B5290C">
      <w:pPr>
        <w:ind w:right="98" w:firstLine="48"/>
        <w:jc w:val="center"/>
        <w:rPr>
          <w:rFonts w:ascii="Bookman Old Style" w:hAnsi="Bookman Old Style"/>
          <w:sz w:val="20"/>
          <w:szCs w:val="20"/>
          <w:lang w:val="it-IT"/>
        </w:rPr>
      </w:pPr>
      <w:r w:rsidRPr="00B5290C">
        <w:rPr>
          <w:rFonts w:ascii="Bookman Old Style" w:hAnsi="Bookman Old Style"/>
          <w:sz w:val="20"/>
          <w:szCs w:val="20"/>
          <w:lang w:val="it-IT"/>
        </w:rPr>
        <w:t>Tel. 081 7144795 - 081 7145886</w:t>
      </w:r>
      <w:r w:rsidRPr="00B5290C">
        <w:rPr>
          <w:rFonts w:ascii="Bookman Old Style" w:hAnsi="Bookman Old Style"/>
          <w:sz w:val="20"/>
          <w:szCs w:val="20"/>
          <w:lang w:val="it-IT"/>
        </w:rPr>
        <w:tab/>
        <w:t xml:space="preserve"> Fax 081 640791</w:t>
      </w:r>
    </w:p>
    <w:p w:rsidR="002D1827" w:rsidRPr="00B5290C" w:rsidRDefault="002D1827" w:rsidP="00B5290C">
      <w:pPr>
        <w:ind w:right="98" w:firstLine="48"/>
        <w:jc w:val="center"/>
        <w:rPr>
          <w:rFonts w:ascii="Bookman Old Style" w:hAnsi="Bookman Old Style"/>
          <w:sz w:val="20"/>
          <w:szCs w:val="20"/>
          <w:lang w:val="it-IT"/>
        </w:rPr>
      </w:pPr>
      <w:r w:rsidRPr="00B5290C">
        <w:rPr>
          <w:rFonts w:ascii="Bookman Old Style" w:hAnsi="Bookman Old Style"/>
          <w:sz w:val="20"/>
          <w:szCs w:val="20"/>
          <w:lang w:val="it-IT"/>
        </w:rPr>
        <w:t>CODICE FISCALE 95187160635</w:t>
      </w:r>
    </w:p>
    <w:p w:rsidR="002D1827" w:rsidRPr="00B5290C" w:rsidRDefault="00E41419" w:rsidP="00B5290C">
      <w:pPr>
        <w:ind w:right="98" w:firstLine="48"/>
        <w:jc w:val="center"/>
        <w:rPr>
          <w:rFonts w:ascii="Bookman Old Style" w:hAnsi="Bookman Old Style"/>
          <w:sz w:val="20"/>
          <w:szCs w:val="20"/>
          <w:lang w:val="it-IT"/>
        </w:rPr>
      </w:pPr>
      <w:hyperlink r:id="rId8" w:history="1">
        <w:r w:rsidR="00F10F5D" w:rsidRPr="00B5290C">
          <w:rPr>
            <w:rStyle w:val="Collegamentoipertestuale"/>
            <w:rFonts w:ascii="Bookman Old Style" w:hAnsi="Bookman Old Style"/>
            <w:sz w:val="20"/>
            <w:szCs w:val="20"/>
            <w:lang w:val="it-IT"/>
          </w:rPr>
          <w:t>www.liceogalileinapoli.edu.it</w:t>
        </w:r>
      </w:hyperlink>
    </w:p>
    <w:p w:rsidR="002D1827" w:rsidRPr="00B5290C" w:rsidRDefault="002D1827" w:rsidP="00B5290C">
      <w:pPr>
        <w:ind w:left="1418" w:right="98"/>
        <w:jc w:val="center"/>
        <w:rPr>
          <w:rFonts w:ascii="Bookman Old Style" w:hAnsi="Bookman Old Style"/>
          <w:sz w:val="20"/>
          <w:szCs w:val="20"/>
          <w:lang w:val="it-IT"/>
        </w:rPr>
      </w:pPr>
      <w:r w:rsidRPr="00B5290C">
        <w:rPr>
          <w:rFonts w:ascii="Bookman Old Style" w:hAnsi="Bookman Old Style"/>
          <w:sz w:val="20"/>
          <w:szCs w:val="20"/>
          <w:u w:val="single"/>
          <w:lang w:val="it-IT"/>
        </w:rPr>
        <w:t xml:space="preserve">e-mail: </w:t>
      </w:r>
      <w:hyperlink r:id="rId9" w:history="1">
        <w:r w:rsidRPr="00B5290C">
          <w:rPr>
            <w:rStyle w:val="Collegamentoipertestuale"/>
            <w:rFonts w:ascii="Bookman Old Style" w:hAnsi="Bookman Old Style"/>
            <w:sz w:val="20"/>
            <w:szCs w:val="20"/>
            <w:lang w:val="it-IT"/>
          </w:rPr>
          <w:t>naps860005@istruzione.it</w:t>
        </w:r>
      </w:hyperlink>
    </w:p>
    <w:p w:rsidR="002D1827" w:rsidRPr="00B5290C" w:rsidRDefault="00B5290C" w:rsidP="00B5290C">
      <w:pPr>
        <w:ind w:left="1418" w:right="98"/>
        <w:jc w:val="center"/>
        <w:rPr>
          <w:rFonts w:ascii="Bookman Old Style" w:hAnsi="Bookman Old Style"/>
          <w:sz w:val="20"/>
          <w:szCs w:val="20"/>
          <w:u w:val="single"/>
          <w:lang w:val="it-IT"/>
        </w:rPr>
      </w:pPr>
      <w:r w:rsidRPr="004F5AE3">
        <w:rPr>
          <w:rFonts w:ascii="Bookman Old Style" w:hAnsi="Bookman Old Style"/>
          <w:sz w:val="20"/>
          <w:szCs w:val="20"/>
          <w:lang w:val="it-IT"/>
        </w:rPr>
        <w:t xml:space="preserve">     </w:t>
      </w:r>
      <w:r w:rsidR="00BC1B0D" w:rsidRPr="00B5290C">
        <w:rPr>
          <w:rFonts w:ascii="Bookman Old Style" w:hAnsi="Bookman Old Style"/>
          <w:sz w:val="20"/>
          <w:szCs w:val="20"/>
          <w:u w:val="single"/>
          <w:lang w:val="it-IT"/>
        </w:rPr>
        <w:t xml:space="preserve">pec: </w:t>
      </w:r>
      <w:r w:rsidR="002D1827" w:rsidRPr="00B5290C">
        <w:rPr>
          <w:rFonts w:ascii="Bookman Old Style" w:hAnsi="Bookman Old Style"/>
          <w:sz w:val="20"/>
          <w:szCs w:val="20"/>
          <w:u w:val="single"/>
          <w:lang w:val="it-IT"/>
        </w:rPr>
        <w:t>naps860005@pec.istruzione.it</w:t>
      </w:r>
    </w:p>
    <w:p w:rsidR="00F51925" w:rsidRPr="00B5290C" w:rsidRDefault="00F51925" w:rsidP="00B5290C">
      <w:pPr>
        <w:jc w:val="center"/>
        <w:rPr>
          <w:sz w:val="20"/>
          <w:szCs w:val="20"/>
          <w:lang w:val="it-IT"/>
        </w:rPr>
      </w:pPr>
    </w:p>
    <w:p w:rsidR="00F2677B" w:rsidRPr="00924E01" w:rsidRDefault="00924E01" w:rsidP="00924E01">
      <w:pPr>
        <w:jc w:val="center"/>
        <w:rPr>
          <w:b/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>MODULO RICHIESTA DEVICE/CONNETTIVITA’</w:t>
      </w:r>
      <w:r w:rsidR="00F2677B" w:rsidRPr="00924E01">
        <w:rPr>
          <w:b/>
          <w:sz w:val="24"/>
          <w:szCs w:val="24"/>
          <w:lang w:val="it-IT"/>
        </w:rPr>
        <w:t xml:space="preserve"> IN COMODATO D’USO GRATUITO</w:t>
      </w:r>
    </w:p>
    <w:p w:rsidR="00F2677B" w:rsidRDefault="00924E01" w:rsidP="00924E01">
      <w:pPr>
        <w:jc w:val="right"/>
        <w:rPr>
          <w:lang w:val="it-IT"/>
        </w:rPr>
      </w:pPr>
      <w:r>
        <w:rPr>
          <w:lang w:val="it-IT"/>
        </w:rPr>
        <w:t>Al Dirigente Scolastico del Liceo Scientifico “</w:t>
      </w:r>
      <w:proofErr w:type="spellStart"/>
      <w:r>
        <w:rPr>
          <w:lang w:val="it-IT"/>
        </w:rPr>
        <w:t>G.Galilei</w:t>
      </w:r>
      <w:proofErr w:type="spellEnd"/>
      <w:r>
        <w:rPr>
          <w:lang w:val="it-IT"/>
        </w:rPr>
        <w:t>”</w:t>
      </w:r>
    </w:p>
    <w:p w:rsidR="00924E01" w:rsidRPr="00F2677B" w:rsidRDefault="00924E01" w:rsidP="00924E01">
      <w:pPr>
        <w:jc w:val="right"/>
        <w:rPr>
          <w:lang w:val="it-IT"/>
        </w:rPr>
      </w:pPr>
    </w:p>
    <w:p w:rsidR="00924E01" w:rsidRDefault="00F2677B" w:rsidP="00924E01">
      <w:pPr>
        <w:spacing w:line="360" w:lineRule="auto"/>
        <w:jc w:val="both"/>
        <w:rPr>
          <w:lang w:val="it-IT"/>
        </w:rPr>
      </w:pPr>
      <w:r w:rsidRPr="00F2677B">
        <w:rPr>
          <w:lang w:val="it-IT"/>
        </w:rPr>
        <w:t xml:space="preserve"> </w:t>
      </w:r>
      <w:proofErr w:type="spellStart"/>
      <w:r w:rsidRPr="00F2677B">
        <w:rPr>
          <w:lang w:val="it-IT"/>
        </w:rPr>
        <w:t>_l</w:t>
      </w:r>
      <w:proofErr w:type="spellEnd"/>
      <w:r w:rsidRPr="00F2677B">
        <w:rPr>
          <w:lang w:val="it-IT"/>
        </w:rPr>
        <w:t xml:space="preserve">/L__ </w:t>
      </w:r>
      <w:proofErr w:type="spellStart"/>
      <w:r w:rsidRPr="00F2677B">
        <w:rPr>
          <w:lang w:val="it-IT"/>
        </w:rPr>
        <w:t>sottoscritt</w:t>
      </w:r>
      <w:proofErr w:type="spellEnd"/>
      <w:r w:rsidRPr="00F2677B">
        <w:rPr>
          <w:lang w:val="it-IT"/>
        </w:rPr>
        <w:t xml:space="preserve">_ _____________________________nato/a a ___________________ prov. (___) il ___________ residente a _______________________ prov. (____) CAP_______ in via ____________________________ tel. ____________________ </w:t>
      </w:r>
      <w:proofErr w:type="spellStart"/>
      <w:r w:rsidRPr="00F2677B">
        <w:rPr>
          <w:lang w:val="it-IT"/>
        </w:rPr>
        <w:t>cell</w:t>
      </w:r>
      <w:proofErr w:type="spellEnd"/>
      <w:r w:rsidRPr="00F2677B">
        <w:rPr>
          <w:lang w:val="it-IT"/>
        </w:rPr>
        <w:t>_________________________ e-mail ____________________________</w:t>
      </w:r>
      <w:r w:rsidR="00F4636F">
        <w:rPr>
          <w:lang w:val="it-IT"/>
        </w:rPr>
        <w:t>___________________________________</w:t>
      </w:r>
      <w:r w:rsidRPr="00F2677B">
        <w:rPr>
          <w:lang w:val="it-IT"/>
        </w:rPr>
        <w:t xml:space="preserve"> genitore</w:t>
      </w:r>
      <w:r w:rsidR="00924E01">
        <w:rPr>
          <w:lang w:val="it-IT"/>
        </w:rPr>
        <w:t>/tutore</w:t>
      </w:r>
      <w:r w:rsidRPr="00F2677B">
        <w:rPr>
          <w:lang w:val="it-IT"/>
        </w:rPr>
        <w:t xml:space="preserve"> dell’alunno/i: </w:t>
      </w:r>
    </w:p>
    <w:p w:rsidR="00924E01" w:rsidRDefault="00F2677B" w:rsidP="00924E01">
      <w:pPr>
        <w:spacing w:line="360" w:lineRule="auto"/>
        <w:jc w:val="both"/>
        <w:rPr>
          <w:lang w:val="it-IT"/>
        </w:rPr>
      </w:pPr>
      <w:r w:rsidRPr="00F2677B">
        <w:rPr>
          <w:lang w:val="it-IT"/>
        </w:rPr>
        <w:t xml:space="preserve">1) __________________________________ classe ___ sez. _____ plesso ___________________ </w:t>
      </w:r>
    </w:p>
    <w:p w:rsidR="00924E01" w:rsidRDefault="00F2677B" w:rsidP="00924E01">
      <w:pPr>
        <w:spacing w:line="360" w:lineRule="auto"/>
        <w:jc w:val="both"/>
        <w:rPr>
          <w:lang w:val="it-IT"/>
        </w:rPr>
      </w:pPr>
      <w:r w:rsidRPr="00F2677B">
        <w:rPr>
          <w:lang w:val="it-IT"/>
        </w:rPr>
        <w:t xml:space="preserve">2) __________________________________ classe ___ sez. _____ plesso ___________________ </w:t>
      </w:r>
    </w:p>
    <w:p w:rsidR="00F2677B" w:rsidRPr="00F2677B" w:rsidRDefault="00F2677B" w:rsidP="00924E01">
      <w:pPr>
        <w:spacing w:line="360" w:lineRule="auto"/>
        <w:jc w:val="both"/>
        <w:rPr>
          <w:lang w:val="it-IT"/>
        </w:rPr>
      </w:pPr>
      <w:r w:rsidRPr="00F2677B">
        <w:rPr>
          <w:lang w:val="it-IT"/>
        </w:rPr>
        <w:t xml:space="preserve">3) __________________________________ classe ___ sez. _____ plesso ___________________ </w:t>
      </w:r>
    </w:p>
    <w:p w:rsidR="00F2677B" w:rsidRPr="00924E01" w:rsidRDefault="00F2677B" w:rsidP="00924E01">
      <w:pPr>
        <w:jc w:val="center"/>
        <w:rPr>
          <w:b/>
          <w:lang w:val="it-IT"/>
        </w:rPr>
      </w:pPr>
      <w:r w:rsidRPr="00924E01">
        <w:rPr>
          <w:b/>
          <w:lang w:val="it-IT"/>
        </w:rPr>
        <w:t>C H I E D E</w:t>
      </w:r>
    </w:p>
    <w:p w:rsidR="00F2677B" w:rsidRPr="00F2677B" w:rsidRDefault="00924E01" w:rsidP="00F2677B">
      <w:pPr>
        <w:rPr>
          <w:lang w:val="it-IT"/>
        </w:rPr>
      </w:pPr>
      <w:r>
        <w:rPr>
          <w:lang w:val="it-IT"/>
        </w:rPr>
        <w:t>di poter fruire del</w:t>
      </w:r>
      <w:r w:rsidR="00F2677B" w:rsidRPr="00F2677B">
        <w:rPr>
          <w:lang w:val="it-IT"/>
        </w:rPr>
        <w:t xml:space="preserve"> comodato d’uso gratuito per </w:t>
      </w:r>
      <w:proofErr w:type="spellStart"/>
      <w:r w:rsidR="00F2677B" w:rsidRPr="00F2677B">
        <w:rPr>
          <w:lang w:val="it-IT"/>
        </w:rPr>
        <w:t>_l</w:t>
      </w:r>
      <w:proofErr w:type="spellEnd"/>
      <w:r w:rsidR="00F2677B" w:rsidRPr="00F2677B">
        <w:rPr>
          <w:lang w:val="it-IT"/>
        </w:rPr>
        <w:t xml:space="preserve">_ propri_ </w:t>
      </w:r>
      <w:proofErr w:type="spellStart"/>
      <w:r w:rsidR="00F2677B" w:rsidRPr="00F2677B">
        <w:rPr>
          <w:lang w:val="it-IT"/>
        </w:rPr>
        <w:t>figli_</w:t>
      </w:r>
      <w:proofErr w:type="spellEnd"/>
      <w:r w:rsidR="00F2677B" w:rsidRPr="00F2677B">
        <w:rPr>
          <w:lang w:val="it-IT"/>
        </w:rPr>
        <w:t xml:space="preserve">. </w:t>
      </w:r>
    </w:p>
    <w:p w:rsidR="00924E01" w:rsidRDefault="00F2677B" w:rsidP="00F2677B">
      <w:pPr>
        <w:rPr>
          <w:lang w:val="it-IT"/>
        </w:rPr>
      </w:pPr>
      <w:r w:rsidRPr="00F2677B">
        <w:rPr>
          <w:lang w:val="it-IT"/>
        </w:rPr>
        <w:t xml:space="preserve">A tal fine </w:t>
      </w:r>
    </w:p>
    <w:p w:rsidR="00F2677B" w:rsidRPr="00924E01" w:rsidRDefault="00F2677B" w:rsidP="00924E01">
      <w:pPr>
        <w:jc w:val="center"/>
        <w:rPr>
          <w:b/>
          <w:lang w:val="it-IT"/>
        </w:rPr>
      </w:pPr>
      <w:r w:rsidRPr="00924E01">
        <w:rPr>
          <w:b/>
          <w:lang w:val="it-IT"/>
        </w:rPr>
        <w:t>D I C H I A R A</w:t>
      </w:r>
    </w:p>
    <w:p w:rsidR="00F2677B" w:rsidRPr="00F2677B" w:rsidRDefault="00F2677B" w:rsidP="00924E01">
      <w:pPr>
        <w:jc w:val="both"/>
        <w:rPr>
          <w:lang w:val="it-IT"/>
        </w:rPr>
      </w:pPr>
      <w:r>
        <w:sym w:font="Symbol" w:char="F0B7"/>
      </w:r>
      <w:r w:rsidRPr="00F2677B">
        <w:rPr>
          <w:lang w:val="it-IT"/>
        </w:rPr>
        <w:t xml:space="preserve"> per l’anno ______ il nucleo familiare ha un reddito ISEE di € _____________________; </w:t>
      </w:r>
    </w:p>
    <w:p w:rsidR="00F2677B" w:rsidRPr="00F2677B" w:rsidRDefault="00F2677B" w:rsidP="00924E01">
      <w:pPr>
        <w:jc w:val="both"/>
        <w:rPr>
          <w:lang w:val="it-IT"/>
        </w:rPr>
      </w:pPr>
      <w:r>
        <w:sym w:font="Symbol" w:char="F0B7"/>
      </w:r>
      <w:r w:rsidRPr="00F2677B">
        <w:rPr>
          <w:lang w:val="it-IT"/>
        </w:rPr>
        <w:t xml:space="preserve"> </w:t>
      </w:r>
      <w:r w:rsidR="00F4636F">
        <w:rPr>
          <w:lang w:val="it-IT"/>
        </w:rPr>
        <w:t>Numero c</w:t>
      </w:r>
      <w:r w:rsidRPr="00F2677B">
        <w:rPr>
          <w:lang w:val="it-IT"/>
        </w:rPr>
        <w:t xml:space="preserve">omponenti del nucleo familiare ______________; </w:t>
      </w:r>
    </w:p>
    <w:p w:rsidR="00F2677B" w:rsidRPr="00F2677B" w:rsidRDefault="00F2677B" w:rsidP="00924E01">
      <w:pPr>
        <w:jc w:val="both"/>
        <w:rPr>
          <w:lang w:val="it-IT"/>
        </w:rPr>
      </w:pPr>
      <w:r>
        <w:sym w:font="Symbol" w:char="F0B7"/>
      </w:r>
      <w:r w:rsidRPr="00F2677B">
        <w:rPr>
          <w:lang w:val="it-IT"/>
        </w:rPr>
        <w:t xml:space="preserve"> </w:t>
      </w:r>
      <w:r w:rsidR="00F4636F">
        <w:rPr>
          <w:lang w:val="it-IT"/>
        </w:rPr>
        <w:t>Numero figli frequentanti l’Istituto</w:t>
      </w:r>
      <w:r w:rsidR="00924E01">
        <w:rPr>
          <w:lang w:val="it-IT"/>
        </w:rPr>
        <w:t xml:space="preserve"> ______________;</w:t>
      </w:r>
    </w:p>
    <w:p w:rsidR="00F2677B" w:rsidRPr="00F2677B" w:rsidRDefault="00F2677B" w:rsidP="00924E01">
      <w:pPr>
        <w:jc w:val="both"/>
        <w:rPr>
          <w:lang w:val="it-IT"/>
        </w:rPr>
      </w:pPr>
      <w:r>
        <w:sym w:font="Symbol" w:char="F0B7"/>
      </w:r>
      <w:r w:rsidRPr="00F2677B">
        <w:rPr>
          <w:lang w:val="it-IT"/>
        </w:rPr>
        <w:t xml:space="preserve"> che i dati di cui sopra sono veritieri; </w:t>
      </w:r>
    </w:p>
    <w:p w:rsidR="00F2677B" w:rsidRPr="00F2677B" w:rsidRDefault="00F2677B" w:rsidP="00924E01">
      <w:pPr>
        <w:jc w:val="both"/>
        <w:rPr>
          <w:lang w:val="it-IT"/>
        </w:rPr>
      </w:pPr>
      <w:r>
        <w:sym w:font="Symbol" w:char="F0B7"/>
      </w:r>
      <w:r w:rsidRPr="00F2677B">
        <w:rPr>
          <w:lang w:val="it-IT"/>
        </w:rPr>
        <w:t xml:space="preserve"> di aver preso visione del regolamento deliberato dal Consiglio di Istituto e di impegnarsi sin d’ora ad </w:t>
      </w:r>
      <w:r w:rsidR="00924E01">
        <w:rPr>
          <w:lang w:val="it-IT"/>
        </w:rPr>
        <w:t>e</w:t>
      </w:r>
      <w:r w:rsidRPr="00F2677B">
        <w:rPr>
          <w:lang w:val="it-IT"/>
        </w:rPr>
        <w:t xml:space="preserve">ffettuare il versamento di cui all’art.6 punto a) nel caso di assegnazione; </w:t>
      </w:r>
    </w:p>
    <w:p w:rsidR="00F2677B" w:rsidRPr="00F2677B" w:rsidRDefault="00F2677B" w:rsidP="00924E01">
      <w:pPr>
        <w:jc w:val="both"/>
        <w:rPr>
          <w:lang w:val="it-IT"/>
        </w:rPr>
      </w:pPr>
      <w:r>
        <w:sym w:font="Symbol" w:char="F0B7"/>
      </w:r>
      <w:r w:rsidRPr="00F2677B">
        <w:rPr>
          <w:lang w:val="it-IT"/>
        </w:rPr>
        <w:t xml:space="preserve"> di impegnarsi a rispettare quando pre</w:t>
      </w:r>
      <w:r w:rsidR="00F4636F">
        <w:rPr>
          <w:lang w:val="it-IT"/>
        </w:rPr>
        <w:t>visto dal contratto di comodato</w:t>
      </w:r>
      <w:r w:rsidRPr="00F2677B">
        <w:rPr>
          <w:lang w:val="it-IT"/>
        </w:rPr>
        <w:t xml:space="preserve">; </w:t>
      </w:r>
    </w:p>
    <w:p w:rsidR="00F2677B" w:rsidRPr="00F2677B" w:rsidRDefault="00F2677B" w:rsidP="00924E01">
      <w:pPr>
        <w:jc w:val="both"/>
        <w:rPr>
          <w:lang w:val="it-IT"/>
        </w:rPr>
      </w:pPr>
      <w:r>
        <w:sym w:font="Symbol" w:char="F0B7"/>
      </w:r>
      <w:r w:rsidRPr="00F2677B">
        <w:rPr>
          <w:lang w:val="it-IT"/>
        </w:rPr>
        <w:t xml:space="preserve"> di</w:t>
      </w:r>
      <w:r w:rsidR="00924E01">
        <w:rPr>
          <w:lang w:val="it-IT"/>
        </w:rPr>
        <w:t xml:space="preserve"> impegnarsi a restituire il bene entro la data indicata nel contratto di comodato</w:t>
      </w:r>
      <w:r w:rsidRPr="00F2677B">
        <w:rPr>
          <w:lang w:val="it-IT"/>
        </w:rPr>
        <w:t xml:space="preserve"> _________ o subito in caso di trasferimento ad altra scuola; </w:t>
      </w:r>
    </w:p>
    <w:p w:rsidR="00924E01" w:rsidRDefault="00F2677B" w:rsidP="00924E01">
      <w:pPr>
        <w:jc w:val="both"/>
        <w:rPr>
          <w:lang w:val="it-IT"/>
        </w:rPr>
      </w:pPr>
      <w:r>
        <w:sym w:font="Symbol" w:char="F0B7"/>
      </w:r>
      <w:r w:rsidRPr="00F2677B">
        <w:rPr>
          <w:lang w:val="it-IT"/>
        </w:rPr>
        <w:t xml:space="preserve"> di non aver effettuato altre richieste di finanziamento per il medesimo beneficio al C</w:t>
      </w:r>
      <w:r w:rsidR="00924E01">
        <w:rPr>
          <w:lang w:val="it-IT"/>
        </w:rPr>
        <w:t>omune di residenza o altro Ente.</w:t>
      </w:r>
    </w:p>
    <w:p w:rsidR="00924E01" w:rsidRDefault="00F4636F" w:rsidP="00924E01">
      <w:pPr>
        <w:jc w:val="both"/>
        <w:rPr>
          <w:lang w:val="it-IT"/>
        </w:rPr>
      </w:pPr>
      <w:r>
        <w:rPr>
          <w:lang w:val="it-IT"/>
        </w:rPr>
        <w:t>Si</w:t>
      </w:r>
      <w:r w:rsidR="00F2677B" w:rsidRPr="00F2677B">
        <w:rPr>
          <w:lang w:val="it-IT"/>
        </w:rPr>
        <w:t xml:space="preserve"> </w:t>
      </w:r>
      <w:r>
        <w:rPr>
          <w:lang w:val="it-IT"/>
        </w:rPr>
        <w:t>a</w:t>
      </w:r>
      <w:r w:rsidR="00F2677B" w:rsidRPr="00F2677B">
        <w:rPr>
          <w:lang w:val="it-IT"/>
        </w:rPr>
        <w:t xml:space="preserve">llega alla presente: </w:t>
      </w:r>
    </w:p>
    <w:p w:rsidR="00924E01" w:rsidRDefault="00F2677B" w:rsidP="00924E01">
      <w:pPr>
        <w:jc w:val="both"/>
        <w:rPr>
          <w:lang w:val="it-IT"/>
        </w:rPr>
      </w:pPr>
      <w:r w:rsidRPr="00F2677B">
        <w:rPr>
          <w:lang w:val="it-IT"/>
        </w:rPr>
        <w:t>- Certificazione ISEE 20__ rilasciata da Ente au</w:t>
      </w:r>
      <w:r w:rsidR="00924E01">
        <w:rPr>
          <w:lang w:val="it-IT"/>
        </w:rPr>
        <w:t xml:space="preserve">torizzato in corso di validità; </w:t>
      </w:r>
    </w:p>
    <w:p w:rsidR="00F2677B" w:rsidRDefault="00F2677B" w:rsidP="00924E01">
      <w:pPr>
        <w:jc w:val="both"/>
        <w:rPr>
          <w:lang w:val="it-IT"/>
        </w:rPr>
      </w:pPr>
      <w:r w:rsidRPr="00F2677B">
        <w:rPr>
          <w:lang w:val="it-IT"/>
        </w:rPr>
        <w:t xml:space="preserve">- Copia di valido documento di riconoscimento. </w:t>
      </w:r>
    </w:p>
    <w:p w:rsidR="00F4636F" w:rsidRPr="00F2677B" w:rsidRDefault="00F4636F" w:rsidP="00924E01">
      <w:pPr>
        <w:jc w:val="both"/>
        <w:rPr>
          <w:lang w:val="it-IT"/>
        </w:rPr>
      </w:pPr>
    </w:p>
    <w:p w:rsidR="00F2677B" w:rsidRDefault="00F4636F" w:rsidP="00924E01">
      <w:pPr>
        <w:jc w:val="both"/>
        <w:rPr>
          <w:lang w:val="it-IT"/>
        </w:rPr>
      </w:pPr>
      <w:r>
        <w:rPr>
          <w:lang w:val="it-IT"/>
        </w:rPr>
        <w:t>Napoli</w:t>
      </w:r>
      <w:r w:rsidR="00F2677B" w:rsidRPr="00F2677B">
        <w:rPr>
          <w:lang w:val="it-IT"/>
        </w:rPr>
        <w:t xml:space="preserve">, lì ___/___/______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F2677B" w:rsidRPr="00F2677B">
        <w:rPr>
          <w:lang w:val="it-IT"/>
        </w:rPr>
        <w:t>Fir</w:t>
      </w:r>
      <w:r>
        <w:rPr>
          <w:lang w:val="it-IT"/>
        </w:rPr>
        <w:t>ma __________________________</w:t>
      </w:r>
    </w:p>
    <w:p w:rsidR="00F4636F" w:rsidRPr="00F2677B" w:rsidRDefault="00F4636F" w:rsidP="00924E01">
      <w:pPr>
        <w:jc w:val="both"/>
        <w:rPr>
          <w:lang w:val="it-IT"/>
        </w:rPr>
      </w:pPr>
    </w:p>
    <w:p w:rsidR="00F2677B" w:rsidRPr="00F4636F" w:rsidRDefault="00F2677B" w:rsidP="00F4636F">
      <w:pPr>
        <w:spacing w:line="360" w:lineRule="auto"/>
        <w:jc w:val="both"/>
        <w:rPr>
          <w:i/>
        </w:rPr>
      </w:pPr>
      <w:r w:rsidRPr="00F4636F">
        <w:rPr>
          <w:i/>
          <w:lang w:val="it-IT"/>
        </w:rPr>
        <w:t xml:space="preserve">i/L__sottoscritt__, ai sensi degli artt. 46 e 47 del D.P.R. 28 dicembre 2000, n. 445, consapevole delle conseguenze amministrative e penali previste dagli articoli 75 e 76 del succitato D.P.R.445/2000, per chi rende dichiarazioni mendaci, forma e/o fa uso di atti falsi o esibisce atti contenenti dati non più rispondenti a verità DICHIARA che le informazioni riportate nel presente modulo sono esatte e veritiere. A tal fine si allega copia del documento di riconoscimento in corso di validità. </w:t>
      </w:r>
      <w:r w:rsidRPr="00F4636F">
        <w:rPr>
          <w:i/>
        </w:rPr>
        <w:t>Firma __________________________</w:t>
      </w:r>
    </w:p>
    <w:p w:rsidR="004126FC" w:rsidRPr="0029330B" w:rsidRDefault="004126FC" w:rsidP="00F463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sectPr w:rsidR="004126FC" w:rsidRPr="0029330B" w:rsidSect="00145413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E33675"/>
    <w:multiLevelType w:val="hybridMultilevel"/>
    <w:tmpl w:val="9FE0D7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F8682E"/>
    <w:multiLevelType w:val="hybridMultilevel"/>
    <w:tmpl w:val="E850ED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/>
  <w:attachedTemplate r:id="rId1"/>
  <w:defaultTabStop w:val="708"/>
  <w:hyphenationZone w:val="283"/>
  <w:characterSpacingControl w:val="doNotCompress"/>
  <w:compat/>
  <w:rsids>
    <w:rsidRoot w:val="006C78C9"/>
    <w:rsid w:val="00136C72"/>
    <w:rsid w:val="00145413"/>
    <w:rsid w:val="00173407"/>
    <w:rsid w:val="001D1B46"/>
    <w:rsid w:val="001E3CAA"/>
    <w:rsid w:val="00217A2D"/>
    <w:rsid w:val="00235182"/>
    <w:rsid w:val="0029028C"/>
    <w:rsid w:val="0029330B"/>
    <w:rsid w:val="002C39D6"/>
    <w:rsid w:val="002D14DF"/>
    <w:rsid w:val="002D1827"/>
    <w:rsid w:val="002E0ECC"/>
    <w:rsid w:val="002F496E"/>
    <w:rsid w:val="002F7973"/>
    <w:rsid w:val="00304FB2"/>
    <w:rsid w:val="0035413B"/>
    <w:rsid w:val="00357BF0"/>
    <w:rsid w:val="003A339D"/>
    <w:rsid w:val="003E6837"/>
    <w:rsid w:val="004126FC"/>
    <w:rsid w:val="004978C8"/>
    <w:rsid w:val="004D12A5"/>
    <w:rsid w:val="004D5978"/>
    <w:rsid w:val="004F5AE3"/>
    <w:rsid w:val="005B55EE"/>
    <w:rsid w:val="005F4C06"/>
    <w:rsid w:val="00603B6B"/>
    <w:rsid w:val="006772A8"/>
    <w:rsid w:val="006C4628"/>
    <w:rsid w:val="006C78C9"/>
    <w:rsid w:val="006F6DBC"/>
    <w:rsid w:val="00844E09"/>
    <w:rsid w:val="008645D1"/>
    <w:rsid w:val="008843ED"/>
    <w:rsid w:val="00887178"/>
    <w:rsid w:val="00924E01"/>
    <w:rsid w:val="0093623C"/>
    <w:rsid w:val="009745EE"/>
    <w:rsid w:val="00A0009A"/>
    <w:rsid w:val="00AF5B8D"/>
    <w:rsid w:val="00B00BC9"/>
    <w:rsid w:val="00B379A4"/>
    <w:rsid w:val="00B5290C"/>
    <w:rsid w:val="00BC1212"/>
    <w:rsid w:val="00BC1B0D"/>
    <w:rsid w:val="00BE0B5E"/>
    <w:rsid w:val="00C77359"/>
    <w:rsid w:val="00C92047"/>
    <w:rsid w:val="00D530CE"/>
    <w:rsid w:val="00D623B3"/>
    <w:rsid w:val="00DB0546"/>
    <w:rsid w:val="00E34FE1"/>
    <w:rsid w:val="00E41419"/>
    <w:rsid w:val="00F10F5D"/>
    <w:rsid w:val="00F2677B"/>
    <w:rsid w:val="00F333B5"/>
    <w:rsid w:val="00F451C8"/>
    <w:rsid w:val="00F4636F"/>
    <w:rsid w:val="00F51925"/>
    <w:rsid w:val="00F52E54"/>
    <w:rsid w:val="00F86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D1827"/>
    <w:pPr>
      <w:widowControl w:val="0"/>
      <w:spacing w:after="0" w:line="240" w:lineRule="auto"/>
    </w:pPr>
    <w:rPr>
      <w:lang w:val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1D1B46"/>
    <w:pPr>
      <w:keepNext/>
      <w:widowControl/>
      <w:spacing w:before="240" w:after="60" w:line="276" w:lineRule="auto"/>
      <w:outlineLvl w:val="1"/>
    </w:pPr>
    <w:rPr>
      <w:rFonts w:ascii="Arial" w:eastAsia="Calibri" w:hAnsi="Arial" w:cs="Arial"/>
      <w:b/>
      <w:bCs/>
      <w:i/>
      <w:iCs/>
      <w:sz w:val="28"/>
      <w:szCs w:val="28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D182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B0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B0D"/>
    <w:rPr>
      <w:rFonts w:ascii="Tahoma" w:hAnsi="Tahoma" w:cs="Tahoma"/>
      <w:sz w:val="16"/>
      <w:szCs w:val="16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D1B46"/>
    <w:rPr>
      <w:rFonts w:ascii="Arial" w:eastAsia="Calibri" w:hAnsi="Arial" w:cs="Arial"/>
      <w:b/>
      <w:bCs/>
      <w:i/>
      <w:iCs/>
      <w:sz w:val="28"/>
      <w:szCs w:val="28"/>
    </w:rPr>
  </w:style>
  <w:style w:type="paragraph" w:customStyle="1" w:styleId="Stile1">
    <w:name w:val="Stile1"/>
    <w:basedOn w:val="Normale"/>
    <w:uiPriority w:val="99"/>
    <w:rsid w:val="001D1B46"/>
    <w:pPr>
      <w:widowControl/>
      <w:spacing w:after="200" w:line="360" w:lineRule="auto"/>
      <w:jc w:val="both"/>
    </w:pPr>
    <w:rPr>
      <w:rFonts w:ascii="Arial" w:eastAsia="Calibri" w:hAnsi="Arial" w:cs="Times New Roman"/>
      <w:lang w:val="it-IT"/>
    </w:rPr>
  </w:style>
  <w:style w:type="paragraph" w:styleId="Paragrafoelenco">
    <w:name w:val="List Paragraph"/>
    <w:basedOn w:val="Normale"/>
    <w:uiPriority w:val="34"/>
    <w:qFormat/>
    <w:rsid w:val="00B5290C"/>
    <w:pPr>
      <w:widowControl/>
      <w:ind w:left="720"/>
      <w:contextualSpacing/>
    </w:pPr>
    <w:rPr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ogalileinapoli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aps860005@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dattica7\Desktop\carta%20intestata%20okLICEO%20SCIENTIFIC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okLICEO SCIENTIFICO</Template>
  <TotalTime>27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Didattica7</dc:creator>
  <cp:lastModifiedBy>Personale-new</cp:lastModifiedBy>
  <cp:revision>3</cp:revision>
  <cp:lastPrinted>2020-08-17T07:19:00Z</cp:lastPrinted>
  <dcterms:created xsi:type="dcterms:W3CDTF">2020-08-28T09:48:00Z</dcterms:created>
  <dcterms:modified xsi:type="dcterms:W3CDTF">2020-08-28T10:07:00Z</dcterms:modified>
</cp:coreProperties>
</file>